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D53" w:rsidRDefault="00F5591B" w:rsidP="003247DE">
      <w:r>
        <w:rPr>
          <w:noProof/>
        </w:rPr>
        <w:drawing>
          <wp:inline distT="0" distB="0" distL="0" distR="0">
            <wp:extent cx="6479094" cy="3734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42" cy="37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1B" w:rsidRDefault="00F5591B" w:rsidP="00D70B10">
      <w:pPr>
        <w:pStyle w:val="Nadpis2"/>
        <w:jc w:val="center"/>
        <w:rPr>
          <w:rStyle w:val="Zdraznnintenzivn"/>
          <w:sz w:val="40"/>
        </w:rPr>
      </w:pPr>
    </w:p>
    <w:p w:rsidR="007D7D53" w:rsidRPr="002D0FB7" w:rsidRDefault="00F5591B" w:rsidP="00D70B10">
      <w:pPr>
        <w:pStyle w:val="Nadpis2"/>
        <w:jc w:val="center"/>
        <w:rPr>
          <w:rStyle w:val="Zdraznnintenzivn"/>
          <w:sz w:val="40"/>
        </w:rPr>
      </w:pPr>
      <w:r>
        <w:rPr>
          <w:rStyle w:val="Zdraznnintenzivn"/>
          <w:sz w:val="40"/>
        </w:rPr>
        <w:t>POZVÁNÍ na přátelské setkání u rybníka</w:t>
      </w:r>
      <w:r w:rsidR="007D7D53" w:rsidRPr="002D0FB7">
        <w:rPr>
          <w:rStyle w:val="Zdraznnintenzivn"/>
          <w:sz w:val="40"/>
        </w:rPr>
        <w:t xml:space="preserve"> </w:t>
      </w:r>
      <w:r>
        <w:rPr>
          <w:rStyle w:val="Zdraznnintenzivn"/>
          <w:sz w:val="40"/>
        </w:rPr>
        <w:t>v Tomicích</w:t>
      </w:r>
    </w:p>
    <w:p w:rsidR="00F5591B" w:rsidRDefault="00F5591B" w:rsidP="003247DE">
      <w:pPr>
        <w:rPr>
          <w:sz w:val="24"/>
        </w:rPr>
      </w:pPr>
    </w:p>
    <w:p w:rsidR="003247DE" w:rsidRPr="00504AF5" w:rsidRDefault="00134277" w:rsidP="003247DE">
      <w:pPr>
        <w:rPr>
          <w:sz w:val="24"/>
        </w:rPr>
      </w:pPr>
      <w:r w:rsidRPr="00504AF5">
        <w:rPr>
          <w:sz w:val="24"/>
        </w:rPr>
        <w:t>Vážení a milí spoluobčané</w:t>
      </w:r>
      <w:r w:rsidR="00D70B10" w:rsidRPr="00504AF5">
        <w:rPr>
          <w:sz w:val="24"/>
        </w:rPr>
        <w:t xml:space="preserve">, </w:t>
      </w:r>
      <w:r w:rsidR="00F5591B">
        <w:rPr>
          <w:sz w:val="24"/>
        </w:rPr>
        <w:t>přátelé a návštěvníci obce Tomice</w:t>
      </w:r>
      <w:r w:rsidR="00D70B10" w:rsidRPr="00504AF5">
        <w:rPr>
          <w:sz w:val="24"/>
        </w:rPr>
        <w:t>,</w:t>
      </w:r>
    </w:p>
    <w:p w:rsidR="009E6592" w:rsidRPr="002D0FB7" w:rsidRDefault="00D70B10" w:rsidP="009E6592">
      <w:pPr>
        <w:pStyle w:val="Nadpis2"/>
        <w:jc w:val="center"/>
        <w:rPr>
          <w:rStyle w:val="Zdraznnintenzivn"/>
          <w:sz w:val="40"/>
        </w:rPr>
      </w:pPr>
      <w:r w:rsidRPr="00504AF5">
        <w:rPr>
          <w:sz w:val="24"/>
        </w:rPr>
        <w:t>s</w:t>
      </w:r>
      <w:r w:rsidR="007D7D53" w:rsidRPr="00504AF5">
        <w:rPr>
          <w:sz w:val="24"/>
        </w:rPr>
        <w:t>rdečně Vás zveme na</w:t>
      </w:r>
      <w:r w:rsidR="00134277" w:rsidRPr="00504AF5">
        <w:rPr>
          <w:sz w:val="24"/>
        </w:rPr>
        <w:t xml:space="preserve"> akci</w:t>
      </w:r>
      <w:r w:rsidR="00134277">
        <w:t xml:space="preserve"> </w:t>
      </w:r>
      <w:r w:rsidR="00134277" w:rsidRPr="002D0FB7">
        <w:t xml:space="preserve">„ </w:t>
      </w:r>
      <w:r w:rsidR="00F5591B">
        <w:t>Přátelské setkání u rybníka v Tomicích</w:t>
      </w:r>
      <w:r w:rsidR="00134277" w:rsidRPr="002D0FB7">
        <w:t xml:space="preserve">“, </w:t>
      </w:r>
      <w:r w:rsidR="00134277" w:rsidRPr="00504AF5">
        <w:rPr>
          <w:sz w:val="24"/>
        </w:rPr>
        <w:t>kter</w:t>
      </w:r>
      <w:r w:rsidR="00F5591B">
        <w:rPr>
          <w:sz w:val="24"/>
        </w:rPr>
        <w:t xml:space="preserve">é </w:t>
      </w:r>
      <w:r w:rsidR="00134277" w:rsidRPr="00504AF5">
        <w:rPr>
          <w:sz w:val="24"/>
        </w:rPr>
        <w:t xml:space="preserve">se bude </w:t>
      </w:r>
      <w:r w:rsidR="009E6592">
        <w:rPr>
          <w:sz w:val="24"/>
        </w:rPr>
        <w:t xml:space="preserve">konat </w:t>
      </w:r>
      <w:r w:rsidR="009E6592">
        <w:rPr>
          <w:rStyle w:val="Zdraznnintenzivn"/>
          <w:sz w:val="40"/>
        </w:rPr>
        <w:t>v T</w:t>
      </w:r>
      <w:r w:rsidR="009E6592" w:rsidRPr="002D0FB7">
        <w:rPr>
          <w:rStyle w:val="Zdraznnintenzivn"/>
          <w:sz w:val="40"/>
        </w:rPr>
        <w:t>OMIC</w:t>
      </w:r>
      <w:r w:rsidR="009E6592">
        <w:rPr>
          <w:rStyle w:val="Zdraznnintenzivn"/>
          <w:sz w:val="40"/>
        </w:rPr>
        <w:t xml:space="preserve">ÍCH </w:t>
      </w:r>
      <w:r w:rsidR="009E6592" w:rsidRPr="002D0FB7">
        <w:rPr>
          <w:rStyle w:val="Zdraznnintenzivn"/>
          <w:sz w:val="40"/>
        </w:rPr>
        <w:t>–</w:t>
      </w:r>
      <w:r w:rsidR="009E6592">
        <w:rPr>
          <w:rStyle w:val="Zdraznnintenzivn"/>
          <w:sz w:val="40"/>
        </w:rPr>
        <w:t xml:space="preserve"> v</w:t>
      </w:r>
      <w:r w:rsidR="009E6592" w:rsidRPr="002D0FB7">
        <w:rPr>
          <w:rStyle w:val="Zdraznnintenzivn"/>
          <w:sz w:val="40"/>
        </w:rPr>
        <w:t xml:space="preserve"> </w:t>
      </w:r>
      <w:r w:rsidR="009E6592">
        <w:rPr>
          <w:rStyle w:val="Zdraznnintenzivn"/>
          <w:sz w:val="40"/>
        </w:rPr>
        <w:t>pátek</w:t>
      </w:r>
      <w:r w:rsidR="009E6592" w:rsidRPr="002D0FB7">
        <w:rPr>
          <w:rStyle w:val="Zdraznnintenzivn"/>
          <w:sz w:val="40"/>
        </w:rPr>
        <w:t xml:space="preserve"> </w:t>
      </w:r>
      <w:r w:rsidR="009E6592">
        <w:rPr>
          <w:rStyle w:val="Zdraznnintenzivn"/>
          <w:sz w:val="40"/>
        </w:rPr>
        <w:t>28</w:t>
      </w:r>
      <w:r w:rsidR="009E6592" w:rsidRPr="002D0FB7">
        <w:rPr>
          <w:rStyle w:val="Zdraznnintenzivn"/>
          <w:sz w:val="40"/>
        </w:rPr>
        <w:t>.</w:t>
      </w:r>
      <w:r w:rsidR="009E6592">
        <w:rPr>
          <w:rStyle w:val="Zdraznnintenzivn"/>
          <w:sz w:val="40"/>
        </w:rPr>
        <w:t>10</w:t>
      </w:r>
      <w:r w:rsidR="009E6592" w:rsidRPr="002D0FB7">
        <w:rPr>
          <w:rStyle w:val="Zdraznnintenzivn"/>
          <w:sz w:val="40"/>
        </w:rPr>
        <w:t>.2022</w:t>
      </w:r>
      <w:r w:rsidR="009E6592">
        <w:rPr>
          <w:rStyle w:val="Zdraznnintenzivn"/>
          <w:sz w:val="40"/>
        </w:rPr>
        <w:t xml:space="preserve"> od 13. hod.</w:t>
      </w:r>
    </w:p>
    <w:p w:rsidR="00134277" w:rsidRDefault="00134277" w:rsidP="002D0FB7">
      <w:pPr>
        <w:jc w:val="center"/>
        <w:rPr>
          <w:rStyle w:val="Nadpis1Char"/>
        </w:rPr>
      </w:pPr>
      <w:bookmarkStart w:id="0" w:name="_GoBack"/>
      <w:bookmarkEnd w:id="0"/>
    </w:p>
    <w:p w:rsidR="00F5591B" w:rsidRDefault="00F5591B" w:rsidP="002D0FB7">
      <w:pPr>
        <w:jc w:val="center"/>
      </w:pPr>
    </w:p>
    <w:p w:rsidR="00F5591B" w:rsidRDefault="00F5591B" w:rsidP="00F5591B">
      <w:pPr>
        <w:pStyle w:val="Bezmezer"/>
        <w:ind w:left="2124" w:hanging="2124"/>
        <w:rPr>
          <w:sz w:val="32"/>
          <w:szCs w:val="24"/>
        </w:rPr>
      </w:pPr>
      <w:r w:rsidRPr="00F5591B">
        <w:rPr>
          <w:b/>
          <w:sz w:val="32"/>
          <w:szCs w:val="24"/>
        </w:rPr>
        <w:t xml:space="preserve">od </w:t>
      </w:r>
      <w:r w:rsidR="00134277" w:rsidRPr="00F5591B">
        <w:rPr>
          <w:b/>
          <w:sz w:val="32"/>
          <w:szCs w:val="24"/>
        </w:rPr>
        <w:t>1</w:t>
      </w:r>
      <w:r w:rsidR="002D0FB7" w:rsidRPr="00F5591B">
        <w:rPr>
          <w:b/>
          <w:sz w:val="32"/>
          <w:szCs w:val="24"/>
        </w:rPr>
        <w:t>3</w:t>
      </w:r>
      <w:r w:rsidR="00134277" w:rsidRPr="00F5591B">
        <w:rPr>
          <w:b/>
          <w:sz w:val="32"/>
          <w:szCs w:val="24"/>
        </w:rPr>
        <w:t>.</w:t>
      </w:r>
      <w:r w:rsidR="00AF422B" w:rsidRPr="00F5591B">
        <w:rPr>
          <w:b/>
          <w:sz w:val="32"/>
          <w:szCs w:val="24"/>
        </w:rPr>
        <w:t>0</w:t>
      </w:r>
      <w:r w:rsidR="007D7D53" w:rsidRPr="00F5591B">
        <w:rPr>
          <w:b/>
          <w:sz w:val="32"/>
          <w:szCs w:val="24"/>
        </w:rPr>
        <w:t>0</w:t>
      </w:r>
      <w:r w:rsidR="00134277" w:rsidRPr="00F5591B">
        <w:rPr>
          <w:b/>
          <w:sz w:val="32"/>
          <w:szCs w:val="24"/>
        </w:rPr>
        <w:t xml:space="preserve"> hod.</w:t>
      </w:r>
      <w:r w:rsidR="00134277" w:rsidRPr="00F5591B">
        <w:rPr>
          <w:sz w:val="32"/>
          <w:szCs w:val="24"/>
        </w:rPr>
        <w:tab/>
      </w:r>
      <w:r w:rsidRPr="00F5591B">
        <w:rPr>
          <w:sz w:val="32"/>
          <w:szCs w:val="24"/>
        </w:rPr>
        <w:t>se můžete těšit na pečené ryby, grilované klobásy, točené pivo, limo a něco teplého na zahřátí</w:t>
      </w:r>
    </w:p>
    <w:p w:rsidR="00F5591B" w:rsidRDefault="00F5591B" w:rsidP="00F5591B">
      <w:pPr>
        <w:pStyle w:val="Bezmezer"/>
        <w:ind w:left="2124" w:hanging="2124"/>
        <w:rPr>
          <w:sz w:val="32"/>
          <w:szCs w:val="24"/>
        </w:rPr>
      </w:pPr>
    </w:p>
    <w:p w:rsidR="00F5591B" w:rsidRPr="00F5591B" w:rsidRDefault="00F5591B" w:rsidP="00F5591B">
      <w:pPr>
        <w:pStyle w:val="Bezmezer"/>
        <w:ind w:left="2124" w:hanging="2124"/>
        <w:rPr>
          <w:sz w:val="32"/>
          <w:szCs w:val="24"/>
        </w:rPr>
      </w:pPr>
    </w:p>
    <w:p w:rsidR="004E0E5A" w:rsidRDefault="00EA3181" w:rsidP="00F5591B">
      <w:pPr>
        <w:pStyle w:val="Bezmezer"/>
        <w:rPr>
          <w:sz w:val="24"/>
          <w:szCs w:val="24"/>
        </w:rPr>
      </w:pPr>
      <w:r w:rsidRPr="004E0E5A">
        <w:rPr>
          <w:sz w:val="28"/>
          <w:szCs w:val="24"/>
        </w:rPr>
        <w:t>Připraven</w:t>
      </w:r>
      <w:r w:rsidR="004E0E5A" w:rsidRPr="004E0E5A">
        <w:rPr>
          <w:sz w:val="28"/>
          <w:szCs w:val="24"/>
        </w:rPr>
        <w:t>é</w:t>
      </w:r>
      <w:r w:rsidRPr="004E0E5A">
        <w:rPr>
          <w:sz w:val="28"/>
          <w:szCs w:val="24"/>
        </w:rPr>
        <w:t xml:space="preserve"> je taktéž </w:t>
      </w:r>
      <w:r w:rsidR="004E0E5A" w:rsidRPr="004E0E5A">
        <w:rPr>
          <w:sz w:val="28"/>
          <w:szCs w:val="24"/>
        </w:rPr>
        <w:t>zábavné odpoledne pro děti</w:t>
      </w:r>
      <w:r w:rsidR="004E0E5A">
        <w:rPr>
          <w:sz w:val="24"/>
          <w:szCs w:val="24"/>
        </w:rPr>
        <w:t>.</w:t>
      </w:r>
    </w:p>
    <w:p w:rsidR="004E0E5A" w:rsidRDefault="004E0E5A" w:rsidP="00F5591B">
      <w:pPr>
        <w:pStyle w:val="Bezmezer"/>
        <w:rPr>
          <w:sz w:val="24"/>
          <w:szCs w:val="24"/>
        </w:rPr>
      </w:pPr>
    </w:p>
    <w:p w:rsidR="00F5591B" w:rsidRPr="004E0E5A" w:rsidRDefault="004E0E5A" w:rsidP="00F5591B">
      <w:pPr>
        <w:pStyle w:val="Bezmezer"/>
        <w:rPr>
          <w:b/>
          <w:sz w:val="28"/>
        </w:rPr>
      </w:pPr>
      <w:r w:rsidRPr="004E0E5A">
        <w:rPr>
          <w:b/>
          <w:sz w:val="28"/>
          <w:szCs w:val="24"/>
        </w:rPr>
        <w:t>„Srdečně Vás zveme a těšíme se na Vás“.</w:t>
      </w:r>
      <w:r w:rsidR="00504AF5" w:rsidRPr="004E0E5A">
        <w:rPr>
          <w:b/>
          <w:sz w:val="28"/>
          <w:szCs w:val="24"/>
        </w:rPr>
        <w:tab/>
      </w:r>
    </w:p>
    <w:p w:rsidR="00474DCF" w:rsidRPr="004E0E5A" w:rsidRDefault="007D7D53" w:rsidP="00D70B10">
      <w:pPr>
        <w:spacing w:line="240" w:lineRule="auto"/>
        <w:rPr>
          <w:sz w:val="24"/>
        </w:rPr>
      </w:pPr>
      <w:r w:rsidRPr="00504AF5">
        <w:rPr>
          <w:sz w:val="24"/>
        </w:rPr>
        <w:tab/>
      </w:r>
    </w:p>
    <w:sectPr w:rsidR="00474DCF" w:rsidRPr="004E0E5A" w:rsidSect="007D7D53">
      <w:headerReference w:type="default" r:id="rId8"/>
      <w:pgSz w:w="11906" w:h="16838"/>
      <w:pgMar w:top="1418" w:right="851" w:bottom="284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A0D" w:rsidRDefault="00BB7A0D" w:rsidP="003247DE">
      <w:pPr>
        <w:spacing w:after="0" w:line="240" w:lineRule="auto"/>
      </w:pPr>
      <w:r>
        <w:separator/>
      </w:r>
    </w:p>
  </w:endnote>
  <w:endnote w:type="continuationSeparator" w:id="0">
    <w:p w:rsidR="00BB7A0D" w:rsidRDefault="00BB7A0D" w:rsidP="00324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A0D" w:rsidRDefault="00BB7A0D" w:rsidP="003247DE">
      <w:pPr>
        <w:spacing w:after="0" w:line="240" w:lineRule="auto"/>
      </w:pPr>
      <w:r>
        <w:separator/>
      </w:r>
    </w:p>
  </w:footnote>
  <w:footnote w:type="continuationSeparator" w:id="0">
    <w:p w:rsidR="00BB7A0D" w:rsidRDefault="00BB7A0D" w:rsidP="00324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7DE" w:rsidRDefault="00582C81" w:rsidP="003247DE">
    <w:pPr>
      <w:pStyle w:val="Zhlav"/>
    </w:pPr>
    <w:r w:rsidRPr="0010653E">
      <w:rPr>
        <w:noProof/>
      </w:rPr>
      <w:drawing>
        <wp:inline distT="0" distB="0" distL="0" distR="0">
          <wp:extent cx="6477000" cy="1038225"/>
          <wp:effectExtent l="0" t="0" r="0" b="0"/>
          <wp:docPr id="4" name="obrázek 1" descr="tomice-paper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mice-paper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277"/>
    <w:rsid w:val="00067AB2"/>
    <w:rsid w:val="0010653E"/>
    <w:rsid w:val="00134277"/>
    <w:rsid w:val="001F7038"/>
    <w:rsid w:val="00207CF0"/>
    <w:rsid w:val="002D0FB7"/>
    <w:rsid w:val="003247DE"/>
    <w:rsid w:val="00390493"/>
    <w:rsid w:val="00415614"/>
    <w:rsid w:val="00474DCF"/>
    <w:rsid w:val="004E0E5A"/>
    <w:rsid w:val="004E640A"/>
    <w:rsid w:val="00504AF5"/>
    <w:rsid w:val="00582C81"/>
    <w:rsid w:val="005D2B4D"/>
    <w:rsid w:val="0060045A"/>
    <w:rsid w:val="006D5F6B"/>
    <w:rsid w:val="007D7D53"/>
    <w:rsid w:val="00874F2E"/>
    <w:rsid w:val="009E6592"/>
    <w:rsid w:val="00A643D1"/>
    <w:rsid w:val="00AB0E4E"/>
    <w:rsid w:val="00AF422B"/>
    <w:rsid w:val="00BB7A0D"/>
    <w:rsid w:val="00C03344"/>
    <w:rsid w:val="00D70B10"/>
    <w:rsid w:val="00EA3181"/>
    <w:rsid w:val="00EB2589"/>
    <w:rsid w:val="00EC240C"/>
    <w:rsid w:val="00EF31B1"/>
    <w:rsid w:val="00F36E72"/>
    <w:rsid w:val="00F5591B"/>
    <w:rsid w:val="00F7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68D4D"/>
  <w15:chartTrackingRefBased/>
  <w15:docId w15:val="{78F4DEE7-0095-4BAF-9A74-275DC7F1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C240C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D7D5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0B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24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47DE"/>
  </w:style>
  <w:style w:type="paragraph" w:styleId="Zpat">
    <w:name w:val="footer"/>
    <w:basedOn w:val="Normln"/>
    <w:link w:val="ZpatChar"/>
    <w:uiPriority w:val="99"/>
    <w:unhideWhenUsed/>
    <w:rsid w:val="00324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47DE"/>
  </w:style>
  <w:style w:type="paragraph" w:styleId="Textbubliny">
    <w:name w:val="Balloon Text"/>
    <w:basedOn w:val="Normln"/>
    <w:link w:val="TextbublinyChar"/>
    <w:uiPriority w:val="99"/>
    <w:semiHidden/>
    <w:unhideWhenUsed/>
    <w:rsid w:val="0032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47D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D7D5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D70B1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2D0FB7"/>
    <w:rPr>
      <w:i/>
      <w:iCs/>
      <w:color w:val="4472C4" w:themeColor="accent1"/>
    </w:rPr>
  </w:style>
  <w:style w:type="paragraph" w:styleId="Bezmezer">
    <w:name w:val="No Spacing"/>
    <w:uiPriority w:val="1"/>
    <w:qFormat/>
    <w:rsid w:val="00504AF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155Machyanova\Desktop\hlavi&#269;kov&#253;%20pap&#237;r\tomice-tpl-1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14923-3524-4170-8425-C1CDABA7C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tomice-tpl-1</Template>
  <TotalTime>2051</TotalTime>
  <Pages>1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Machyanova</dc:creator>
  <cp:keywords/>
  <dc:description/>
  <cp:lastModifiedBy>Jana Machyanova</cp:lastModifiedBy>
  <cp:revision>5</cp:revision>
  <cp:lastPrinted>2022-10-19T17:42:00Z</cp:lastPrinted>
  <dcterms:created xsi:type="dcterms:W3CDTF">2022-05-18T11:49:00Z</dcterms:created>
  <dcterms:modified xsi:type="dcterms:W3CDTF">2022-10-19T17:42:00Z</dcterms:modified>
</cp:coreProperties>
</file>